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837F18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FD33B7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</w:t>
            </w:r>
            <w:r w:rsidR="00B53C37">
              <w:rPr>
                <w:rFonts w:hint="cs"/>
                <w:rtl/>
              </w:rPr>
              <w:t xml:space="preserve"> ומחשוב</w:t>
            </w:r>
          </w:p>
        </w:tc>
      </w:tr>
      <w:tr w:rsidR="007548B0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E62DF9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E62DF9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45166C" w:rsidP="00DE68A0">
            <w:r>
              <w:rPr>
                <w:rFonts w:hint="cs"/>
                <w:rtl/>
              </w:rPr>
              <w:t>30/09/2021</w:t>
            </w:r>
          </w:p>
        </w:tc>
      </w:tr>
    </w:tbl>
    <w:p w:rsidR="00332AFB" w:rsidRDefault="00837F18" w:rsidP="00222867">
      <w:pPr>
        <w:rPr>
          <w:rtl/>
        </w:rPr>
      </w:pPr>
    </w:p>
    <w:p w:rsidR="00222867" w:rsidRDefault="00837F18" w:rsidP="00222867">
      <w:pPr>
        <w:rPr>
          <w:rtl/>
        </w:rPr>
      </w:pPr>
    </w:p>
    <w:p w:rsidR="00222867" w:rsidRDefault="00837F18" w:rsidP="00222867">
      <w:pPr>
        <w:rPr>
          <w:rtl/>
        </w:rPr>
      </w:pPr>
    </w:p>
    <w:p w:rsidR="00222867" w:rsidRDefault="00837F18" w:rsidP="00222867">
      <w:pPr>
        <w:rPr>
          <w:rtl/>
        </w:rPr>
      </w:pPr>
    </w:p>
    <w:p w:rsidR="00222867" w:rsidRDefault="00837F18" w:rsidP="00222867">
      <w:pPr>
        <w:rPr>
          <w:rtl/>
        </w:rPr>
      </w:pPr>
    </w:p>
    <w:p w:rsidR="00222867" w:rsidRDefault="00837F18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837F18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837F18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B53C37" w:rsidTr="00144725">
        <w:trPr>
          <w:trHeight w:val="1429"/>
        </w:trPr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3B7" w:rsidRPr="00C50481" w:rsidRDefault="00FD33B7" w:rsidP="00FD33B7">
            <w:pPr>
              <w:spacing w:line="276" w:lineRule="auto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C50481">
              <w:rPr>
                <w:rFonts w:asciiTheme="minorBidi" w:hAnsiTheme="minorBidi" w:cstheme="minorBidi"/>
                <w:sz w:val="22"/>
                <w:szCs w:val="22"/>
                <w:rtl/>
              </w:rPr>
              <w:t>במשרד הבריאות נעשה שימוש במערכות מידע לניהול תהליכים ובקרה בתחומי בריאות הנפש וגמילה מסמים.</w:t>
            </w:r>
          </w:p>
          <w:p w:rsidR="00B53C37" w:rsidRPr="00FD33B7" w:rsidRDefault="00FD33B7" w:rsidP="004555D3">
            <w:pPr>
              <w:spacing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C5048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המשרד מבקש להאריך התקשרות לצורך </w:t>
            </w:r>
            <w:r w:rsidR="00FF607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קבלת </w:t>
            </w:r>
            <w:r w:rsidRPr="00C5048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שירותי תחזוקה שנתית </w:t>
            </w:r>
            <w:r w:rsidR="00FF607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עבור </w:t>
            </w:r>
            <w:r w:rsidR="00FF6074" w:rsidRPr="00C5048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מערכות </w:t>
            </w:r>
            <w:r w:rsidRPr="00C50481">
              <w:rPr>
                <w:rFonts w:asciiTheme="minorBidi" w:hAnsiTheme="minorBidi" w:cstheme="minorBidi"/>
                <w:sz w:val="22"/>
                <w:szCs w:val="22"/>
                <w:rtl/>
              </w:rPr>
              <w:t>אלו הכוללת תחזוקת המערכות, טיפול ושדרוגי תוכנה</w:t>
            </w:r>
            <w:r w:rsidR="00FF6074" w:rsidRPr="00C5048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="00FF607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וכן שירותי </w:t>
            </w:r>
            <w:r w:rsidRPr="00C50481">
              <w:rPr>
                <w:rFonts w:asciiTheme="minorBidi" w:hAnsiTheme="minorBidi" w:cstheme="minorBidi"/>
                <w:sz w:val="22"/>
                <w:szCs w:val="22"/>
                <w:rtl/>
              </w:rPr>
              <w:t>ביצוע הסבת נתוני</w:t>
            </w:r>
            <w:r w:rsidR="004555D3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C50481">
              <w:rPr>
                <w:rFonts w:asciiTheme="minorBidi" w:hAnsiTheme="minorBidi" w:cstheme="minorBidi"/>
                <w:sz w:val="22"/>
                <w:szCs w:val="22"/>
                <w:rtl/>
              </w:rPr>
              <w:t>המערכות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,</w:t>
            </w:r>
            <w:r w:rsidRPr="00C5048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לצורך העברתם</w:t>
            </w:r>
            <w:r w:rsidR="00FF607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FF6074" w:rsidRPr="00C50481">
              <w:rPr>
                <w:rFonts w:asciiTheme="minorBidi" w:hAnsiTheme="minorBidi" w:cstheme="minorBidi"/>
                <w:sz w:val="22"/>
                <w:szCs w:val="22"/>
                <w:rtl/>
              </w:rPr>
              <w:t>במהלך</w:t>
            </w:r>
            <w:r w:rsidR="00FF6074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2020</w:t>
            </w:r>
            <w:r w:rsidRPr="00C50481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למערכות חדשות </w:t>
            </w:r>
            <w:r w:rsidR="00FF6074">
              <w:rPr>
                <w:rFonts w:asciiTheme="minorBidi" w:hAnsiTheme="minorBidi" w:cstheme="minorBidi" w:hint="cs"/>
                <w:sz w:val="22"/>
                <w:szCs w:val="22"/>
                <w:rtl/>
              </w:rPr>
              <w:t>ומתקדמות יותר המצויות בשלבי פיתוח.</w:t>
            </w:r>
          </w:p>
        </w:tc>
      </w:tr>
    </w:tbl>
    <w:p w:rsidR="00222867" w:rsidRPr="00AF57E9" w:rsidRDefault="00837F18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837F1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837F1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174324" w:rsidP="00174324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t>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837F18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837F18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FD33B7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האגודה לבריאות הציבור ע"ר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FD33B7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מס' עמותה: </w:t>
            </w:r>
            <w:r w:rsidRPr="00DA14C7">
              <w:rPr>
                <w:rFonts w:ascii="Arial" w:hAnsi="Arial"/>
                <w:b/>
                <w:sz w:val="22"/>
                <w:szCs w:val="22"/>
                <w:rtl/>
              </w:rPr>
              <w:t>580016103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675430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E62DF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E62DF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E62DF9" w:rsidRDefault="00D92255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E62DF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57,000 </w:t>
            </w:r>
            <w:r w:rsidR="001834E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₪ כולל מע"מ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E62DF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E62DF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E62DF9" w:rsidRDefault="00D92255" w:rsidP="0045166C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E62DF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01/12/20</w:t>
            </w:r>
            <w:r w:rsidR="0045166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21</w:t>
            </w:r>
            <w:r w:rsidRPr="00E62DF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62DF9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 w:rsidRPr="00E62DF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31/12/202</w:t>
            </w:r>
            <w:r w:rsidR="0045166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</w:t>
            </w:r>
          </w:p>
        </w:tc>
      </w:tr>
    </w:tbl>
    <w:p w:rsidR="00222867" w:rsidRPr="00AF57E9" w:rsidRDefault="00837F18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837F18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837F18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572407" w:rsidTr="00FD33B7">
        <w:trPr>
          <w:trHeight w:val="1325"/>
        </w:trPr>
        <w:tc>
          <w:tcPr>
            <w:tcW w:w="9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407" w:rsidRPr="00DA25E2" w:rsidRDefault="00FD33B7" w:rsidP="00DA25E2">
            <w:pPr>
              <w:spacing w:line="276" w:lineRule="auto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האגודה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לבריאות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הציבור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(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ע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>"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ר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),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אפיינה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ופיתחה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המערכות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המתוארות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לעיל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.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על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כן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,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למיטב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ידיעת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הח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>"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מ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,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הינה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בעלת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זכויות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היוצרים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והקניין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הרוחני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במערכות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אלה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;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בהתאם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לכך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,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האגודה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לבריאות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הציבור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הינה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בגדר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"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ספק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יחיד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" –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שכן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,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היא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היחידה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המסוגלת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לתחזק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,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לתמוך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ולשדרג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מערכות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DA25E2">
              <w:rPr>
                <w:rFonts w:asciiTheme="minorBidi" w:hAnsiTheme="minorBidi" w:cstheme="minorBidi" w:hint="cs"/>
                <w:sz w:val="22"/>
                <w:szCs w:val="22"/>
                <w:rtl/>
              </w:rPr>
              <w:t>אלו</w:t>
            </w:r>
            <w:r w:rsidRPr="00DA25E2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</w:p>
        </w:tc>
      </w:tr>
    </w:tbl>
    <w:p w:rsidR="00222867" w:rsidRPr="00AF57E9" w:rsidRDefault="00837F18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45166C" w:rsidRPr="00AF57E9" w:rsidRDefault="0045166C" w:rsidP="0045166C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45166C" w:rsidRPr="00AF57E9" w:rsidRDefault="0045166C" w:rsidP="0045166C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45166C" w:rsidRDefault="0045166C" w:rsidP="0045166C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45166C" w:rsidRPr="00AF57E9" w:rsidRDefault="0045166C" w:rsidP="0045166C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802"/>
        <w:gridCol w:w="2820"/>
      </w:tblGrid>
      <w:tr w:rsidR="0045166C" w:rsidTr="00534C5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6C" w:rsidRPr="00AF57E9" w:rsidRDefault="0045166C" w:rsidP="00534C5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מינה שמייה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6C" w:rsidRPr="00AF57E9" w:rsidRDefault="0045166C" w:rsidP="00534C5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מנהלת מחלקת שירותים פינניסים רפואיים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6C" w:rsidRPr="005441A3" w:rsidRDefault="0045166C" w:rsidP="00534C5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w:drawing>
                <wp:inline distT="0" distB="0" distL="0" distR="0" wp14:anchorId="580AA78E" wp14:editId="2BCACF0D">
                  <wp:extent cx="1275452" cy="425302"/>
                  <wp:effectExtent l="0" t="0" r="127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616" cy="441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166C" w:rsidTr="00534C5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5166C" w:rsidRPr="00AF57E9" w:rsidRDefault="0045166C" w:rsidP="00534C54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5166C" w:rsidRPr="00AF57E9" w:rsidRDefault="0045166C" w:rsidP="00534C54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5166C" w:rsidRPr="00AF57E9" w:rsidRDefault="0045166C" w:rsidP="00534C54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45166C" w:rsidRDefault="0045166C" w:rsidP="0045166C">
      <w:pPr>
        <w:rPr>
          <w:rtl/>
        </w:rPr>
      </w:pPr>
    </w:p>
    <w:p w:rsidR="0045166C" w:rsidRPr="00572407" w:rsidRDefault="0045166C" w:rsidP="0045166C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הדעת, לאחר שוידאתי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:rsidR="0045166C" w:rsidRDefault="0045166C" w:rsidP="0045166C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45166C" w:rsidRPr="00AF57E9" w:rsidTr="00534C5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6C" w:rsidRPr="0053500C" w:rsidRDefault="0045166C" w:rsidP="00534C54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6C" w:rsidRPr="0053500C" w:rsidRDefault="0045166C" w:rsidP="00534C54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מנהלת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6C" w:rsidRPr="00AF57E9" w:rsidRDefault="00FE4C52" w:rsidP="00534C5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bookmarkStart w:id="0" w:name="_GoBack"/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>
                  <wp:extent cx="1943099" cy="628650"/>
                  <wp:effectExtent l="0" t="0" r="635" b="0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1634" cy="631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45166C" w:rsidRPr="00AF57E9" w:rsidTr="00534C5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5166C" w:rsidRPr="00AF57E9" w:rsidRDefault="0045166C" w:rsidP="00534C54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5166C" w:rsidRPr="00AF57E9" w:rsidRDefault="0045166C" w:rsidP="00534C54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5166C" w:rsidRPr="00AF57E9" w:rsidRDefault="0045166C" w:rsidP="00534C54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5441A3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45166C" w:rsidRPr="00817FBA" w:rsidRDefault="0045166C" w:rsidP="0045166C"/>
    <w:p w:rsidR="00572407" w:rsidRPr="00817FBA" w:rsidRDefault="00572407" w:rsidP="0045166C"/>
    <w:sectPr w:rsidR="00572407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F18" w:rsidRDefault="00837F18">
      <w:r>
        <w:separator/>
      </w:r>
    </w:p>
  </w:endnote>
  <w:endnote w:type="continuationSeparator" w:id="0">
    <w:p w:rsidR="00837F18" w:rsidRDefault="00837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FE4C52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FE4C52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837F18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837F18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F18" w:rsidRDefault="00837F18">
      <w:r>
        <w:separator/>
      </w:r>
    </w:p>
  </w:footnote>
  <w:footnote w:type="continuationSeparator" w:id="0">
    <w:p w:rsidR="00837F18" w:rsidRDefault="00837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58309E75" wp14:editId="58309E76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837F1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837F1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837F1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837F1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837F18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837F18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837F18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2783C"/>
    <w:rsid w:val="00174324"/>
    <w:rsid w:val="001834E3"/>
    <w:rsid w:val="00227630"/>
    <w:rsid w:val="00251951"/>
    <w:rsid w:val="002D5C29"/>
    <w:rsid w:val="002F2B80"/>
    <w:rsid w:val="00336CDD"/>
    <w:rsid w:val="0045166C"/>
    <w:rsid w:val="004555D3"/>
    <w:rsid w:val="004C74F7"/>
    <w:rsid w:val="00572407"/>
    <w:rsid w:val="00587076"/>
    <w:rsid w:val="00675430"/>
    <w:rsid w:val="007548B0"/>
    <w:rsid w:val="00796685"/>
    <w:rsid w:val="007F51E2"/>
    <w:rsid w:val="00837F18"/>
    <w:rsid w:val="00906CA0"/>
    <w:rsid w:val="00953D22"/>
    <w:rsid w:val="009B6B29"/>
    <w:rsid w:val="009F7FB7"/>
    <w:rsid w:val="00A10E0B"/>
    <w:rsid w:val="00B07843"/>
    <w:rsid w:val="00B52815"/>
    <w:rsid w:val="00B53C37"/>
    <w:rsid w:val="00C25F31"/>
    <w:rsid w:val="00D92255"/>
    <w:rsid w:val="00DA25E2"/>
    <w:rsid w:val="00E62DF9"/>
    <w:rsid w:val="00E8203D"/>
    <w:rsid w:val="00FD33B7"/>
    <w:rsid w:val="00FE4C52"/>
    <w:rsid w:val="00FF1BC5"/>
    <w:rsid w:val="00FF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34E605A-FE04-4216-8536-7261B0B1D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545475219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2019-09-26T15:14:03+00:00</SDDocDate>
    <elnewpapaerdate xmlns="276fb107-33e2-4c3f-bae8-9cd5efb2baae" xsi:nil="true"/>
    <SDHebDate xmlns="276fb107-33e2-4c3f-bae8-9cd5efb2baae">כ"ו באלול, התשע"ט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ExternalEntityConnected xmlns="276fb107-33e2-4c3f-bae8-9cd5efb2baae" xsi:nil="true"/>
    <SDImportance xmlns="276fb107-33e2-4c3f-bae8-9cd5efb2ba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2.xml><?xml version="1.0" encoding="utf-8"?>
<ds:datastoreItem xmlns:ds="http://schemas.openxmlformats.org/officeDocument/2006/customXml" ds:itemID="{95E3D07F-27DE-442E-92B4-5CB35F8EA2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ACA716-1B53-4B92-B944-E37042C51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399</Words>
  <Characters>1997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חוות דעת ספק יחיד רישוי טיפולית 2020.docx.</vt:lpstr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חוות דעת ספק יחיד רישוי טיפולית 2020.docx.</dc:title>
  <dc:creator>Marina Paz</dc:creator>
  <cp:lastModifiedBy>אתי מלאייב</cp:lastModifiedBy>
  <cp:revision>2</cp:revision>
  <dcterms:created xsi:type="dcterms:W3CDTF">2021-10-11T08:16:00Z</dcterms:created>
  <dcterms:modified xsi:type="dcterms:W3CDTF">2021-10-11T08:16:00Z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