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37F1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FD33B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</w:t>
            </w:r>
            <w:r w:rsidR="00B53C37">
              <w:rPr>
                <w:rFonts w:hint="cs"/>
                <w:rtl/>
              </w:rPr>
              <w:t xml:space="preserve">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E62DF9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45166C" w:rsidP="00DE68A0">
            <w:r>
              <w:rPr>
                <w:rFonts w:hint="cs"/>
                <w:rtl/>
              </w:rPr>
              <w:t>30/09/2021</w:t>
            </w:r>
          </w:p>
        </w:tc>
      </w:tr>
    </w:tbl>
    <w:p w:rsidR="00332AFB" w:rsidRDefault="00837F18" w:rsidP="00222867">
      <w:pPr>
        <w:rPr>
          <w:rtl/>
        </w:rPr>
      </w:pPr>
    </w:p>
    <w:p w:rsidR="00222867" w:rsidRDefault="00837F18" w:rsidP="00222867">
      <w:pPr>
        <w:rPr>
          <w:rtl/>
        </w:rPr>
      </w:pPr>
    </w:p>
    <w:p w:rsidR="00222867" w:rsidRDefault="00837F18" w:rsidP="00222867">
      <w:pPr>
        <w:rPr>
          <w:rtl/>
        </w:rPr>
      </w:pPr>
    </w:p>
    <w:p w:rsidR="00222867" w:rsidRDefault="00837F18" w:rsidP="00222867">
      <w:pPr>
        <w:rPr>
          <w:rtl/>
        </w:rPr>
      </w:pPr>
    </w:p>
    <w:p w:rsidR="00222867" w:rsidRDefault="00837F18" w:rsidP="00222867">
      <w:pPr>
        <w:rPr>
          <w:rtl/>
        </w:rPr>
      </w:pPr>
    </w:p>
    <w:p w:rsidR="00222867" w:rsidRDefault="00837F1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37F1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37F1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D33B7" w:rsidRPr="00C50481" w:rsidRDefault="00FD33B7" w:rsidP="00FD33B7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במשרד הבריאות נעשה שימוש במערכות מידע לניהול תהליכים ובקרה בתחומי בריאות הנפש וגמילה מסמים.</w:t>
            </w:r>
          </w:p>
          <w:p w:rsidR="00B53C37" w:rsidRPr="00FD33B7" w:rsidRDefault="00FD33B7" w:rsidP="004555D3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המשרד מבקש להאריך התקשרות לצורך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קבלת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שירותי תחזוקה שנתית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עבור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מערכות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אלו הכוללת תחזוקת המערכות, טיפול ושדרוגי תוכנה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וכן שירותי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ביצוע הסבת נתוני</w:t>
            </w:r>
            <w:r w:rsidR="004555D3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המערכות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,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לצורך העברתם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FF6074"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>במהלך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2020</w:t>
            </w:r>
            <w:r w:rsidRPr="00C50481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למערכות חדשות </w:t>
            </w:r>
            <w:r w:rsidR="00FF6074">
              <w:rPr>
                <w:rFonts w:asciiTheme="minorBidi" w:hAnsiTheme="minorBidi" w:cstheme="minorBidi" w:hint="cs"/>
                <w:sz w:val="22"/>
                <w:szCs w:val="22"/>
                <w:rtl/>
              </w:rPr>
              <w:t>ומתקדמות יותר המצויות בשלבי פיתוח.</w:t>
            </w:r>
          </w:p>
        </w:tc>
      </w:tr>
    </w:tbl>
    <w:p w:rsidR="00222867" w:rsidRPr="00AF57E9" w:rsidRDefault="00837F1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37F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37F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174324" w:rsidP="001743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37F1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37F1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האגודה לבריאות הציבור ע"ר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FD33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מס' עמותה: </w:t>
            </w:r>
            <w:r w:rsidRPr="00DA14C7">
              <w:rPr>
                <w:rFonts w:ascii="Arial" w:hAnsi="Arial"/>
                <w:b/>
                <w:sz w:val="22"/>
                <w:szCs w:val="22"/>
                <w:rtl/>
              </w:rPr>
              <w:t>580016103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62DF9" w:rsidRDefault="00D9225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57,000 </w:t>
            </w:r>
            <w:r w:rsidR="001834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E62DF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E62DF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62DF9" w:rsidRDefault="00D92255" w:rsidP="0045166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01/12/20</w:t>
            </w:r>
            <w:r w:rsidR="004516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21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62DF9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E62D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31/12/202</w:t>
            </w:r>
            <w:r w:rsidR="004516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:rsidR="00222867" w:rsidRPr="00AF57E9" w:rsidRDefault="00837F1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37F1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37F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FD33B7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DA25E2" w:rsidRDefault="00FD33B7" w:rsidP="00DA25E2">
            <w:pPr>
              <w:spacing w:line="276" w:lineRule="auto"/>
              <w:jc w:val="both"/>
              <w:rPr>
                <w:rFonts w:asciiTheme="minorBidi" w:hAnsiTheme="minorBidi" w:cstheme="minorBidi"/>
                <w:sz w:val="22"/>
                <w:szCs w:val="22"/>
              </w:rPr>
            </w:pP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(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אפיינה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ופיתחה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המתוארות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לעיל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על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למיטב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ידיעת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הח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בעלת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זכויות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היוצרים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והקניין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הרוחני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;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בהתאם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לכך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האגודה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לבריאות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הציבור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הינה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בגדר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"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ספק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יחיד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 –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שכן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היא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היחידה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המסוגלת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לתחזק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לתמוך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ולשדרג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מערכות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DA25E2">
              <w:rPr>
                <w:rFonts w:asciiTheme="minorBidi" w:hAnsiTheme="minorBidi" w:cstheme="minorBidi" w:hint="cs"/>
                <w:sz w:val="22"/>
                <w:szCs w:val="22"/>
                <w:rtl/>
              </w:rPr>
              <w:t>אלו</w:t>
            </w:r>
            <w:r w:rsidRPr="00DA25E2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837F1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45166C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45166C" w:rsidRPr="00AF57E9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שירותים פינניסים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441A3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80AA78E" wp14:editId="2BCACF0D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166C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Default="0045166C" w:rsidP="0045166C">
      <w:pPr>
        <w:rPr>
          <w:rtl/>
        </w:rPr>
      </w:pPr>
    </w:p>
    <w:p w:rsidR="0045166C" w:rsidRPr="00572407" w:rsidRDefault="0045166C" w:rsidP="0045166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45166C" w:rsidRDefault="0045166C" w:rsidP="0045166C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53500C" w:rsidRDefault="0045166C" w:rsidP="00534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66C" w:rsidRPr="00AF57E9" w:rsidRDefault="00FE4C52" w:rsidP="00534C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286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634" cy="6314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45166C" w:rsidRPr="00AF57E9" w:rsidTr="00534C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5166C" w:rsidRPr="00AF57E9" w:rsidRDefault="0045166C" w:rsidP="00534C5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5166C" w:rsidRPr="00817FBA" w:rsidRDefault="0045166C" w:rsidP="0045166C"/>
    <w:p w:rsidR="00572407" w:rsidRPr="00817FBA" w:rsidRDefault="00572407" w:rsidP="0045166C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F18" w:rsidRDefault="00837F18">
      <w:r>
        <w:separator/>
      </w:r>
    </w:p>
  </w:endnote>
  <w:endnote w:type="continuationSeparator" w:id="0">
    <w:p w:rsidR="00837F18" w:rsidRDefault="00837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E4C5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E4C5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37F1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37F1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F18" w:rsidRDefault="00837F18">
      <w:r>
        <w:separator/>
      </w:r>
    </w:p>
  </w:footnote>
  <w:footnote w:type="continuationSeparator" w:id="0">
    <w:p w:rsidR="00837F18" w:rsidRDefault="00837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8309E75" wp14:editId="58309E7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37F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37F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37F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37F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37F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37F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37F1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783C"/>
    <w:rsid w:val="00174324"/>
    <w:rsid w:val="001834E3"/>
    <w:rsid w:val="00227630"/>
    <w:rsid w:val="00251951"/>
    <w:rsid w:val="002D5C29"/>
    <w:rsid w:val="002F2B80"/>
    <w:rsid w:val="00336CDD"/>
    <w:rsid w:val="0045166C"/>
    <w:rsid w:val="004555D3"/>
    <w:rsid w:val="004C74F7"/>
    <w:rsid w:val="00572407"/>
    <w:rsid w:val="00587076"/>
    <w:rsid w:val="00675430"/>
    <w:rsid w:val="007548B0"/>
    <w:rsid w:val="00796685"/>
    <w:rsid w:val="007F51E2"/>
    <w:rsid w:val="00837F18"/>
    <w:rsid w:val="00906CA0"/>
    <w:rsid w:val="00953D22"/>
    <w:rsid w:val="009B6B29"/>
    <w:rsid w:val="009F7FB7"/>
    <w:rsid w:val="00A10E0B"/>
    <w:rsid w:val="00B07843"/>
    <w:rsid w:val="00B52815"/>
    <w:rsid w:val="00B53C37"/>
    <w:rsid w:val="00C25F31"/>
    <w:rsid w:val="00D92255"/>
    <w:rsid w:val="00DA25E2"/>
    <w:rsid w:val="00E62DF9"/>
    <w:rsid w:val="00E8203D"/>
    <w:rsid w:val="00FD33B7"/>
    <w:rsid w:val="00FE4C52"/>
    <w:rsid w:val="00FF1BC5"/>
    <w:rsid w:val="00FF6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34E605A-FE04-4216-8536-7261B0B1D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545475219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2019-09-26T15:14:03+00:00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95E3D07F-27DE-442E-92B4-5CB35F8EA2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7ACA716-1B53-4B92-B944-E37042C51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399</Words>
  <Characters>1997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טיפולית 2020.docx.</vt:lpstr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טיפולית 2020.docx.</dc:title>
  <dc:creator>Marina Paz</dc:creator>
  <cp:lastModifiedBy>אתי מלאייב</cp:lastModifiedBy>
  <cp:revision>2</cp:revision>
  <dcterms:created xsi:type="dcterms:W3CDTF">2021-10-11T08:16:00Z</dcterms:created>
  <dcterms:modified xsi:type="dcterms:W3CDTF">2021-10-11T08:16:00Z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